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10591165</wp:posOffset>
                </wp:positionH>
                <wp:positionV relativeFrom="paragraph">
                  <wp:posOffset>1801495</wp:posOffset>
                </wp:positionV>
                <wp:extent cx="554355" cy="119316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4355" cy="1193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  <w:t>现状图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3.95pt;margin-top:141.85pt;height:93.95pt;width:43.65pt;z-index:251679744;mso-width-relative:page;mso-height-relative:page;" filled="f" stroked="f" coordsize="21600,21600" o:gfxdata="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CuYQ5Y2wAAAA0BAAAPAAAAAAAAAAEAIAAAADgA&#10;AABkcnMvZG93bnJldi54bWxQSwECFAAUAAAACACHTuJAL9xY4SkCAAAuBAAADgAAAAAAAAABACAA&#10;AABA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方正小标宋_GBK" w:hAnsi="方正小标宋_GBK" w:eastAsia="方正小标宋_GBK" w:cs="方正小标宋_GBK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sz w:val="32"/>
                          <w:szCs w:val="32"/>
                        </w:rPr>
                        <w:t>现状图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9605645</wp:posOffset>
                </wp:positionH>
                <wp:positionV relativeFrom="paragraph">
                  <wp:posOffset>1434465</wp:posOffset>
                </wp:positionV>
                <wp:extent cx="989330" cy="28638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946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华宁县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6.35pt;margin-top:112.95pt;height:22.55pt;width:77.9pt;z-index:251691008;mso-width-relative:page;mso-height-relative:page;" filled="f" stroked="f" coordsize="21600,21600" o:gfxdata="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zeulY9wAAAANAQAADwAAAAAAAAABACAA&#10;AAA4AAAAZHJzL2Rvd25yZXYueG1sUEsBAhQAFAAAAAgAh07iQNIw+D4sAgAAOQQAAA4AAAAAAAAA&#10;AQAgAAAAQ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华宁县</w:t>
                      </w:r>
                    </w:p>
                    <w:p>
                      <w:pPr>
                        <w:rPr>
                          <w:rFonts w:hint="eastAsia"/>
                          <w:sz w:val="13"/>
                          <w:szCs w:val="13"/>
                        </w:rPr>
                      </w:pPr>
                    </w:p>
                    <w:p>
                      <w:pPr>
                        <w:rPr>
                          <w:rFonts w:hint="eastAsia"/>
                          <w:sz w:val="13"/>
                          <w:szCs w:val="13"/>
                        </w:rPr>
                      </w:pPr>
                    </w:p>
                    <w:p>
                      <w:pPr>
                        <w:rPr>
                          <w:rFonts w:hint="eastAsia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7590155</wp:posOffset>
                </wp:positionV>
                <wp:extent cx="6541770" cy="2743200"/>
                <wp:effectExtent l="0" t="0" r="0" b="0"/>
                <wp:wrapNone/>
                <wp:docPr id="66577" name="文本框 66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541770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560" w:firstLineChars="200"/>
                              <w:textAlignment w:val="auto"/>
                              <w:rPr>
                                <w:rFonts w:hint="default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主要规划申报指标：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宁州葫芦地光伏电站项目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用地面积为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9763.00㎡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14.6445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亩），总建筑面积1992.94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㎡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其中：综合楼670.33㎡，辅助用房245.12㎡，35KV预制舱145.54㎡，储能区590.8㎡，电缆分接箱114.48㎡，箱变226.67㎡；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含地下建筑面积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146.56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㎡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），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计容建筑面积1846.38㎡，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建筑占地面积为1486.71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㎡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站内道路面积776.95㎡，硬化面积3377.67㎡，绿化面积515.58㎡，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容积率0.1891，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建筑密度15.228%，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绿地率9.8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28"/>
                                <w:szCs w:val="28"/>
                                <w:lang w:val="en-US" w:eastAsia="zh-CN"/>
                              </w:rPr>
                              <w:t>%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pacing w:before="59" w:line="580" w:lineRule="exact"/>
                              <w:ind w:left="120" w:right="-82" w:firstLine="562"/>
                              <w:textAlignment w:val="auto"/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5pt;margin-top:597.65pt;height:216pt;width:515.1pt;z-index:251680768;mso-width-relative:page;mso-height-relative:page;" filled="f" stroked="f" coordsize="21600,21600" o:gfxdata="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Pbmedd0AAAANAQAADwAAAAAAAAAB&#10;ACAAAAA4AAAAZHJzL2Rvd25yZXYueG1sUEsBAhQAFAAAAAgAh07iQHXQCLEuAgAAQQQAAA4AAAAA&#10;AAAAAQAgAAAAQ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560" w:firstLineChars="200"/>
                        <w:textAlignment w:val="auto"/>
                        <w:rPr>
                          <w:rFonts w:hint="default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主要规划申报指标：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宁州葫芦地光伏电站项目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用地面积为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9763.00㎡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14.6445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亩），总建筑面积1992.94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㎡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其中：综合楼670.33㎡，辅助用房245.12㎡，35KV预制舱145.54㎡，储能区590.8㎡，电缆分接箱114.48㎡，箱变226.67㎡；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  <w:t>含地下建筑面积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146.56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  <w:t>㎡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），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计容建筑面积1846.38㎡，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  <w:t>建筑占地面积为1486.71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㎡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；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站内道路面积776.95㎡，硬化面积3377.67㎡，绿化面积515.58㎡，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  <w:t>容积率0.1891，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建筑密度15.228%，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val="en-US" w:eastAsia="zh-CN"/>
                        </w:rPr>
                        <w:t>绿地率9.8</w:t>
                      </w:r>
                      <w:r>
                        <w:rPr>
                          <w:rFonts w:hint="eastAsia" w:asciiTheme="minorEastAsia" w:hAnsiTheme="minorEastAsia" w:cstheme="minorEastAsia"/>
                          <w:sz w:val="28"/>
                          <w:szCs w:val="28"/>
                          <w:lang w:val="en-US" w:eastAsia="zh-CN"/>
                        </w:rPr>
                        <w:t>%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  <w:lang w:eastAsia="zh-CN"/>
                        </w:rPr>
                        <w:t>。</w:t>
                      </w:r>
                    </w:p>
                    <w:p>
                      <w:pPr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pacing w:before="59" w:line="580" w:lineRule="exact"/>
                        <w:ind w:left="120" w:right="-82" w:firstLine="562"/>
                        <w:textAlignment w:val="auto"/>
                        <w:rPr>
                          <w:rFonts w:hint="eastAsia"/>
                          <w:sz w:val="24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10587990</wp:posOffset>
                </wp:positionH>
                <wp:positionV relativeFrom="paragraph">
                  <wp:posOffset>4279265</wp:posOffset>
                </wp:positionV>
                <wp:extent cx="554355" cy="173736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4355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32"/>
                                <w:szCs w:val="32"/>
                                <w:lang w:val="en-US" w:eastAsia="zh-CN"/>
                              </w:rPr>
                              <w:t>综合楼立面图</w:t>
                            </w:r>
                          </w:p>
                          <w:p>
                            <w:pPr>
                              <w:rPr>
                                <w:rFonts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3.7pt;margin-top:336.95pt;height:136.8pt;width:43.65pt;z-index:251678720;mso-width-relative:page;mso-height-relative:page;" filled="f" stroked="f" coordsize="21600,21600" o:gfxdata="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BQSE/C2wAAAA0BAAAPAAAAAAAAAAEAIAAAADgA&#10;AABkcnMvZG93bnJldi54bWxQSwECFAAUAAAACACHTuJAZfKecSkCAAAuBAAADgAAAAAAAAABACAA&#10;AABA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方正小标宋_GBK" w:hAnsi="方正小标宋_GBK" w:eastAsia="方正小标宋_GBK" w:cs="方正小标宋_GBK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方正小标宋_GBK" w:hAnsi="方正小标宋_GBK" w:eastAsia="方正小标宋_GBK" w:cs="方正小标宋_GBK"/>
                          <w:sz w:val="32"/>
                          <w:szCs w:val="32"/>
                          <w:lang w:val="en-US" w:eastAsia="zh-CN"/>
                        </w:rPr>
                        <w:t>综合楼立面图</w:t>
                      </w:r>
                    </w:p>
                    <w:p>
                      <w:pPr>
                        <w:rPr>
                          <w:rFonts w:ascii="方正小标宋_GBK" w:hAnsi="方正小标宋_GBK" w:eastAsia="方正小标宋_GBK" w:cs="方正小标宋_GB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967105</wp:posOffset>
                </wp:positionV>
                <wp:extent cx="6788150" cy="8943975"/>
                <wp:effectExtent l="6350" t="6350" r="6350" b="22225"/>
                <wp:wrapTight wrapText="bothSides">
                  <wp:wrapPolygon>
                    <wp:start x="-20" y="-15"/>
                    <wp:lineTo x="-20" y="21562"/>
                    <wp:lineTo x="21560" y="21562"/>
                    <wp:lineTo x="21560" y="-15"/>
                    <wp:lineTo x="-20" y="-15"/>
                  </wp:wrapPolygon>
                </wp:wrapTight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0" cy="894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496685" cy="4593590"/>
                                  <wp:effectExtent l="0" t="0" r="10795" b="8890"/>
                                  <wp:docPr id="3" name="图片 3" descr="F:/宁州葫芦地光伏电站项目征地前期工作/宁州葫芦地光伏电站项目供地材料/报规光盘内容——宁州葫芦地光伏电站项目/报规光盘内容——宁州葫芦地光伏电站项目/2.图件/2.1建设项目规划设计方案-宁州葫芦地光伏电站项目建筑工程规划设计方案（JPG）_页面_42.jpg2.1建设项目规划设计方案-宁州葫芦地光伏电站项目建筑工程规划设计方案（JPG）_页面_42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F:/宁州葫芦地光伏电站项目征地前期工作/宁州葫芦地光伏电站项目供地材料/报规光盘内容——宁州葫芦地光伏电站项目/报规光盘内容——宁州葫芦地光伏电站项目/2.图件/2.1建设项目规划设计方案-宁州葫芦地光伏电站项目建筑工程规划设计方案（JPG）_页面_42.jpg2.1建设项目规划设计方案-宁州葫芦地光伏电站项目建筑工程规划设计方案（JPG）_页面_4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685" cy="4593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95pt;margin-top:76.15pt;height:704.25pt;width:534.5pt;mso-wrap-distance-left:9pt;mso-wrap-distance-right:9pt;z-index:-251655168;v-text-anchor:middle;mso-width-relative:page;mso-height-relative:page;" fillcolor="#FFFFFF [3212]" filled="t" stroked="t" coordsize="21600,21600" wrapcoords="-20 -15 -20 21562 21560 21562 21560 -15 -20 -15" o:gfxdata="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DKhairWAAAACwEAAA8AAAAAAAAAAQAgAAAAOAAAAGRycy9k&#10;b3ducmV2LnhtbFBLAQIUABQAAAAIAIdO4kDQug2sYAIAAMEEAAAOAAAAAAAAAAEAIAAAADsBAABk&#10;cnMvZTJvRG9jLnhtbFBLBQYAAAAABgAGAFkBAAAN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496685" cy="4593590"/>
                            <wp:effectExtent l="0" t="0" r="10795" b="8890"/>
                            <wp:docPr id="3" name="图片 3" descr="F:/宁州葫芦地光伏电站项目征地前期工作/宁州葫芦地光伏电站项目供地材料/报规光盘内容——宁州葫芦地光伏电站项目/报规光盘内容——宁州葫芦地光伏电站项目/2.图件/2.1建设项目规划设计方案-宁州葫芦地光伏电站项目建筑工程规划设计方案（JPG）_页面_42.jpg2.1建设项目规划设计方案-宁州葫芦地光伏电站项目建筑工程规划设计方案（JPG）_页面_42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F:/宁州葫芦地光伏电站项目征地前期工作/宁州葫芦地光伏电站项目供地材料/报规光盘内容——宁州葫芦地光伏电站项目/报规光盘内容——宁州葫芦地光伏电站项目/2.图件/2.1建设项目规划设计方案-宁州葫芦地光伏电站项目建筑工程规划设计方案（JPG）_页面_42.jpg2.1建设项目规划设计方案-宁州葫芦地光伏电站项目建筑工程规划设计方案（JPG）_页面_4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685" cy="4593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7725410</wp:posOffset>
                </wp:positionV>
                <wp:extent cx="6595745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8440" y="8790305"/>
                          <a:ext cx="65957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.15pt;margin-top:608.3pt;height:0pt;width:519.35pt;z-index:251664384;mso-width-relative:page;mso-height-relative:page;" filled="f" stroked="t" coordsize="21600,21600" o:gfxdata="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FgAAAGRycy9QSwECFAAUAAAACACHTuJA&#10;Hz34k9cAAAANAQAADwAAAAAAAAABACAAAAA4AAAAZHJzL2Rvd25yZXYueG1sUEsBAhQAFAAAAAgA&#10;h07iQL2cknXXAQAAcAMAAA4AAAAAAAAAAQAgAAAAPAEAAGRycy9lMm9Eb2MueG1sUEsFBgAAAAAG&#10;AAYAWQEAAIU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11301095</wp:posOffset>
                </wp:positionH>
                <wp:positionV relativeFrom="paragraph">
                  <wp:posOffset>1266825</wp:posOffset>
                </wp:positionV>
                <wp:extent cx="2909570" cy="231140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09570" cy="231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FFFF" w:themeColor="background1"/>
                                <w:lang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719070" cy="1999615"/>
                                  <wp:effectExtent l="0" t="0" r="8890" b="12065"/>
                                  <wp:docPr id="39" name="图片 2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9070" cy="1999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9.85pt;margin-top:99.75pt;height:182pt;width:229.1pt;z-index:251693056;mso-width-relative:page;mso-height-relative:page;" filled="f" stroked="f" coordsize="21600,21600" o:gfxdata="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ncmXlN0AAAANAQAADwAAAAAAAAAB&#10;ACAAAAA4AAAAZHJzL2Rvd25yZXYueG1sUEsBAhQAFAAAAAgAh07iQN/oCmUuAgAAOwQAAA4AAAAA&#10;AAAAAQAgAAAAQ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FFFF" w:themeColor="background1"/>
                          <w:lang w:eastAsia="zh-CN"/>
                          <w14:textFill>
                            <w14:noFill/>
                          </w14:textFill>
                        </w:rPr>
                      </w:pPr>
                      <w:r>
                        <w:drawing>
                          <wp:inline distT="0" distB="0" distL="114300" distR="114300">
                            <wp:extent cx="2719070" cy="1999615"/>
                            <wp:effectExtent l="0" t="0" r="8890" b="12065"/>
                            <wp:docPr id="39" name="图片 2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9070" cy="1999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11256010</wp:posOffset>
                </wp:positionH>
                <wp:positionV relativeFrom="paragraph">
                  <wp:posOffset>3950335</wp:posOffset>
                </wp:positionV>
                <wp:extent cx="3093720" cy="2209800"/>
                <wp:effectExtent l="0" t="0" r="0" b="0"/>
                <wp:wrapNone/>
                <wp:docPr id="19467" name="文本框 19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09372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58770" cy="2021205"/>
                                  <wp:effectExtent l="0" t="0" r="6350" b="5715"/>
                                  <wp:docPr id="38" name="图片 38" descr="F:/宁州葫芦地光伏电站项目征地前期工作/宁州葫芦地光伏电站项目供地材料/报规光盘内容——宁州葫芦地光伏电站项目/报规光盘内容——宁州葫芦地光伏电站项目/2.图件/2.1建设项目规划设计方案-宁州葫芦地光伏电站项目建筑工程规划设计方案（JPG）_页面_67.jpg2.1建设项目规划设计方案-宁州葫芦地光伏电站项目建筑工程规划设计方案（JPG）_页面_67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F:/宁州葫芦地光伏电站项目征地前期工作/宁州葫芦地光伏电站项目供地材料/报规光盘内容——宁州葫芦地光伏电站项目/报规光盘内容——宁州葫芦地光伏电站项目/2.图件/2.1建设项目规划设计方案-宁州葫芦地光伏电站项目建筑工程规划设计方案（JPG）_页面_67.jpg2.1建设项目规划设计方案-宁州葫芦地光伏电站项目建筑工程规划设计方案（JPG）_页面_6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6" r="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770" cy="202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6.3pt;margin-top:311.05pt;height:174pt;width:243.6pt;z-index:251701248;mso-width-relative:page;mso-height-relative:page;" filled="f" stroked="f" coordsize="21600,21600" o:gfxdata="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B1Pbsy3QAAAA0BAAAPAAAAAAAA&#10;AAEAIAAAADgAAABkcnMvZG93bnJldi54bWxQSwECFAAUAAAACACHTuJAm3J3BDACAABBBAAADgAA&#10;AAAAAAABACAAAABC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drawing>
                          <wp:inline distT="0" distB="0" distL="114300" distR="114300">
                            <wp:extent cx="2858770" cy="2021205"/>
                            <wp:effectExtent l="0" t="0" r="6350" b="5715"/>
                            <wp:docPr id="38" name="图片 38" descr="F:/宁州葫芦地光伏电站项目征地前期工作/宁州葫芦地光伏电站项目供地材料/报规光盘内容——宁州葫芦地光伏电站项目/报规光盘内容——宁州葫芦地光伏电站项目/2.图件/2.1建设项目规划设计方案-宁州葫芦地光伏电站项目建筑工程规划设计方案（JPG）_页面_67.jpg2.1建设项目规划设计方案-宁州葫芦地光伏电站项目建筑工程规划设计方案（JPG）_页面_67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F:/宁州葫芦地光伏电站项目征地前期工作/宁州葫芦地光伏电站项目供地材料/报规光盘内容——宁州葫芦地光伏电站项目/报规光盘内容——宁州葫芦地光伏电站项目/2.图件/2.1建设项目规划设计方案-宁州葫芦地光伏电站项目建筑工程规划设计方案（JPG）_页面_67.jpg2.1建设项目规划设计方案-宁州葫芦地光伏电站项目建筑工程规划设计方案（JPG）_页面_6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"/>
                                    <a:srcRect l="16" r="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770" cy="202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11262360</wp:posOffset>
                </wp:positionH>
                <wp:positionV relativeFrom="paragraph">
                  <wp:posOffset>6523990</wp:posOffset>
                </wp:positionV>
                <wp:extent cx="2947035" cy="2044065"/>
                <wp:effectExtent l="0" t="0" r="0" b="0"/>
                <wp:wrapNone/>
                <wp:docPr id="19464" name="文本框 19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47035" cy="2044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55265" cy="1786890"/>
                                  <wp:effectExtent l="0" t="0" r="3175" b="11430"/>
                                  <wp:docPr id="23" name="图片 23" descr="F:/宁州葫芦地光伏电站项目征地前期工作/宁州葫芦地光伏电站项目供地材料/06.建设工程规划许可证/专篇汇总/葫芦地光伏项目-JPG/葫芦地光伏项目-JPG/幻灯片10(1).jpg幻灯片10(1)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F:/宁州葫芦地光伏电站项目征地前期工作/宁州葫芦地光伏电站项目供地材料/06.建设工程规划许可证/专篇汇总/葫芦地光伏项目-JPG/葫芦地光伏项目-JPG/幻灯片10(1).jpg幻灯片10(1)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6521" r="65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265" cy="1786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6.8pt;margin-top:513.7pt;height:160.95pt;width:232.05pt;z-index:251697152;mso-width-relative:page;mso-height-relative:page;" filled="f" stroked="f" coordsize="21600,21600" o:gfxdata="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BYAAABkcnMvUEsBAhQAFAAAAAgAh07iQIt+97DfAAAADwEAAA8AAAAA&#10;AAAAAQAgAAAAOAAAAGRycy9kb3ducmV2LnhtbFBLAQIUABQAAAAIAIdO4kA0tyroMAIAAEEEAAAO&#10;AAAAAAAAAAEAIAAAAEQ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drawing>
                          <wp:inline distT="0" distB="0" distL="114300" distR="114300">
                            <wp:extent cx="2755265" cy="1786890"/>
                            <wp:effectExtent l="0" t="0" r="3175" b="11430"/>
                            <wp:docPr id="23" name="图片 23" descr="F:/宁州葫芦地光伏电站项目征地前期工作/宁州葫芦地光伏电站项目供地材料/06.建设工程规划许可证/专篇汇总/葫芦地光伏项目-JPG/葫芦地光伏项目-JPG/幻灯片10(1).jpg幻灯片10(1)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F:/宁州葫芦地光伏电站项目征地前期工作/宁州葫芦地光伏电站项目供地材料/06.建设工程规划许可证/专篇汇总/葫芦地光伏项目-JPG/葫芦地光伏项目-JPG/幻灯片10(1).jpg幻灯片10(1)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7"/>
                                    <a:srcRect l="6521" r="65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5265" cy="1786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9949180</wp:posOffset>
                </wp:positionV>
                <wp:extent cx="15107285" cy="648335"/>
                <wp:effectExtent l="4445" t="5080" r="13970" b="1333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107285" cy="648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color w:val="E2F6FB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2EAF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E2F6FB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2EAF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 xml:space="preserve">华宁县自然资源局  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85pt;margin-top:783.4pt;height:51.05pt;width:1189.55pt;z-index:251660288;mso-width-relative:page;mso-height-relative:page;" fillcolor="#2E75B6 [2404]" filled="t" stroked="t" coordsize="21600,21600" o:gfxdata="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dDLvqtwAAAAOAQAADwAAAAAAAAABACAAAAA4AAAAZHJz&#10;L2Rvd25yZXYueG1sUEsBAhQAFAAAAAgAh07iQIBxErlcAgAAngQAAA4AAAAAAAAAAQAgAAAAQQEA&#10;AGRycy9lMm9Eb2MueG1sUEsFBgAAAAAGAAYAWQEAAA8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jc w:val="right"/>
                        <w:rPr>
                          <w:color w:val="E2F6FB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2EAF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E2F6FB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2EAF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 xml:space="preserve">华宁县自然资源局  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7331710</wp:posOffset>
                </wp:positionH>
                <wp:positionV relativeFrom="paragraph">
                  <wp:posOffset>4110355</wp:posOffset>
                </wp:positionV>
                <wp:extent cx="3155315" cy="2019300"/>
                <wp:effectExtent l="0" t="0" r="0" b="0"/>
                <wp:wrapNone/>
                <wp:docPr id="19466" name="文本框 19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5531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999740" cy="1918335"/>
                                  <wp:effectExtent l="0" t="0" r="2540" b="1905"/>
                                  <wp:docPr id="30" name="图片 30" descr="F:/宁州葫芦地光伏电站项目征地前期工作/宁州葫芦地光伏电站项目供地材料/06.建设工程规划许可证/专篇汇总/葫芦地光伏项目-JPG/葫芦地光伏项目-JPG/幻灯片7(1).jpg幻灯片7(1)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F:/宁州葫芦地光伏电站项目征地前期工作/宁州葫芦地光伏电站项目供地材料/06.建设工程规划许可证/专篇汇总/葫芦地光伏项目-JPG/葫芦地光伏项目-JPG/幻灯片7(1).jpg幻灯片7(1)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402" b="4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9740" cy="1918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7.3pt;margin-top:323.65pt;height:159pt;width:248.45pt;z-index:251698176;mso-width-relative:page;mso-height-relative:page;" filled="f" stroked="f" coordsize="21600,21600" o:gfxdata="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A8yKnjdAAAADQEAAA8AAAAAAAAA&#10;AQAgAAAAOAAAAGRycy9kb3ducmV2LnhtbFBLAQIUABQAAAAIAIdO4kBojVhTLwIAAEEEAAAOAAAA&#10;AAAAAAEAIAAAAEI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999740" cy="1918335"/>
                            <wp:effectExtent l="0" t="0" r="2540" b="1905"/>
                            <wp:docPr id="30" name="图片 30" descr="F:/宁州葫芦地光伏电站项目征地前期工作/宁州葫芦地光伏电站项目供地材料/06.建设工程规划许可证/专篇汇总/葫芦地光伏项目-JPG/葫芦地光伏项目-JPG/幻灯片7(1).jpg幻灯片7(1)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F:/宁州葫芦地光伏电站项目征地前期工作/宁州葫芦地光伏电站项目供地材料/06.建设工程规划许可证/专篇汇总/葫芦地光伏项目-JPG/葫芦地光伏项目-JPG/幻灯片7(1).jpg幻灯片7(1)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8"/>
                                    <a:srcRect t="402" b="4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9740" cy="1918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9119870</wp:posOffset>
                </wp:positionH>
                <wp:positionV relativeFrom="paragraph">
                  <wp:posOffset>2593975</wp:posOffset>
                </wp:positionV>
                <wp:extent cx="1453515" cy="118046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53515" cy="118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257935" cy="1186180"/>
                                  <wp:effectExtent l="0" t="0" r="6985" b="2540"/>
                                  <wp:docPr id="4" name="图片 1" descr="F:/宁州葫芦地光伏电站项目征地前期工作/宁州葫芦地光伏电站项目供地材料/06.建设工程规划许可证/专篇汇总/葫芦地光伏项目-JPG/葫芦地光伏项目-JPG/幻灯片2(1).jpg幻灯片2(1)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1" descr="F:/宁州葫芦地光伏电站项目征地前期工作/宁州葫芦地光伏电站项目供地材料/06.建设工程规划许可证/专篇汇总/葫芦地光伏项目-JPG/葫芦地光伏项目-JPG/幻灯片2(1).jpg幻灯片2(1)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2500" r="125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935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54125" cy="643890"/>
                                  <wp:effectExtent l="0" t="0" r="3175" b="3810"/>
                                  <wp:docPr id="11" name="图片 11" descr="项目所在地点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项目所在地点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4125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8.1pt;margin-top:204.25pt;height:92.95pt;width:114.45pt;z-index:251686912;mso-width-relative:page;mso-height-relative:page;" filled="f" stroked="f" coordsize="21600,21600" o:gfxdata="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GVkJOndAAAADQEAAA8AAAAAAAAAAQAg&#10;AAAAOAAAAGRycy9kb3ducmV2LnhtbFBLAQIUABQAAAAIAIdO4kCq/CbPLAIAADsEAAAOAAAAAAAA&#10;AAEAIAAAAEI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257935" cy="1186180"/>
                            <wp:effectExtent l="0" t="0" r="6985" b="2540"/>
                            <wp:docPr id="4" name="图片 1" descr="F:/宁州葫芦地光伏电站项目征地前期工作/宁州葫芦地光伏电站项目供地材料/06.建设工程规划许可证/专篇汇总/葫芦地光伏项目-JPG/葫芦地光伏项目-JPG/幻灯片2(1).jpg幻灯片2(1)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1" descr="F:/宁州葫芦地光伏电站项目征地前期工作/宁州葫芦地光伏电站项目供地材料/06.建设工程规划许可证/专篇汇总/葫芦地光伏项目-JPG/葫芦地光伏项目-JPG/幻灯片2(1).jpg幻灯片2(1)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9"/>
                                    <a:srcRect l="12500" r="125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935" cy="1186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254125" cy="643890"/>
                            <wp:effectExtent l="0" t="0" r="3175" b="3810"/>
                            <wp:docPr id="11" name="图片 11" descr="项目所在地点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项目所在地点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4125" cy="643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10622280</wp:posOffset>
                </wp:positionH>
                <wp:positionV relativeFrom="paragraph">
                  <wp:posOffset>7052310</wp:posOffset>
                </wp:positionV>
                <wp:extent cx="554355" cy="119316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4355" cy="1193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  <w:t>节点效果图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6.4pt;margin-top:555.3pt;height:93.95pt;width:43.65pt;z-index:251677696;mso-width-relative:page;mso-height-relative:page;" filled="f" stroked="f" coordsize="21600,21600" o:gfxdata="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TBo3AtwAAAAPAQAADwAAAAAAAAABACAAAAA4&#10;AAAAZHJzL2Rvd25yZXYueG1sUEsBAhQAFAAAAAgAh07iQGhGifUpAgAALgQAAA4AAAAAAAAAAQAg&#10;AAAAQ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方正小标宋_GBK" w:hAnsi="方正小标宋_GBK" w:eastAsia="方正小标宋_GBK" w:cs="方正小标宋_GBK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sz w:val="32"/>
                          <w:szCs w:val="32"/>
                        </w:rPr>
                        <w:t>节点效果图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6815455</wp:posOffset>
                </wp:positionH>
                <wp:positionV relativeFrom="paragraph">
                  <wp:posOffset>7178040</wp:posOffset>
                </wp:positionV>
                <wp:extent cx="554355" cy="80137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4355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  <w:t>鸟瞰图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6.65pt;margin-top:565.2pt;height:63.1pt;width:43.65pt;z-index:251676672;mso-width-relative:page;mso-height-relative:page;" filled="f" stroked="f" coordsize="21600,21600" o:gfxdata="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aPljYtwAAAAPAQAADwAAAAAAAAABACAAAAA4&#10;AAAAZHJzL2Rvd25yZXYueG1sUEsBAhQAFAAAAAgAh07iQNI4LvopAgAALQQAAA4AAAAAAAAAAQAg&#10;AAAAQ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方正小标宋_GBK" w:hAnsi="方正小标宋_GBK" w:eastAsia="方正小标宋_GBK" w:cs="方正小标宋_GBK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sz w:val="32"/>
                          <w:szCs w:val="32"/>
                        </w:rPr>
                        <w:t>鸟瞰图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6838315</wp:posOffset>
                </wp:positionH>
                <wp:positionV relativeFrom="paragraph">
                  <wp:posOffset>4614545</wp:posOffset>
                </wp:positionV>
                <wp:extent cx="554355" cy="119316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7163435" y="4112260"/>
                          <a:ext cx="554355" cy="1193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32"/>
                                <w:szCs w:val="32"/>
                                <w:lang w:val="en-US" w:eastAsia="zh-CN"/>
                              </w:rPr>
                              <w:t>功能分析</w:t>
                            </w: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8.45pt;margin-top:363.35pt;height:93.95pt;width:43.65pt;z-index:251675648;mso-width-relative:page;mso-height-relative:page;" filled="f" stroked="f" coordsize="21600,21600" o:gfxdata="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3S7UxNsAAAANAQAADwAAAAAA&#10;AAABACAAAAA4AAAAZHJzL2Rvd25yZXYueG1sUEsBAhQAFAAAAAgAh07iQCsz8jczAgAAOgQAAA4A&#10;AAAAAAAAAQAgAAAAQ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方正小标宋_GBK" w:hAnsi="方正小标宋_GBK" w:eastAsia="方正小标宋_GBK" w:cs="方正小标宋_GBK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sz w:val="32"/>
                          <w:szCs w:val="32"/>
                          <w:lang w:val="en-US" w:eastAsia="zh-CN"/>
                        </w:rPr>
                        <w:t>功能分析</w:t>
                      </w:r>
                      <w:r>
                        <w:rPr>
                          <w:rFonts w:hint="eastAsia" w:ascii="方正小标宋_GBK" w:hAnsi="方正小标宋_GBK" w:eastAsia="方正小标宋_GBK" w:cs="方正小标宋_GBK"/>
                          <w:sz w:val="32"/>
                          <w:szCs w:val="32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977265</wp:posOffset>
                </wp:positionV>
                <wp:extent cx="6774815" cy="520065"/>
                <wp:effectExtent l="4445" t="4445" r="21590" b="889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774815" cy="520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  <w:u w:val="none"/>
                                <w:lang w:val="en-US" w:eastAsia="zh-CN"/>
                              </w:rPr>
                              <w:t>宁州葫芦地光伏电站项目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5pt;margin-top:76.95pt;height:40.95pt;width:533.45pt;z-index:251662336;mso-width-relative:page;mso-height-relative:page;" fillcolor="#FFFFFF [3201]" filled="t" stroked="t" coordsize="21600,21600" o:gfxdata="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orDxhdYAAAAK&#10;AQAADwAAAAAAAAABACAAAAA4AAAAZHJzL2Rvd25yZXYueG1sUEsBAhQAFAAAAAgAh07iQD16GiJB&#10;AgAAfQQAAA4AAAAAAAAAAQAgAAAAO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  <w:u w:val="none"/>
                          <w:lang w:val="en-US" w:eastAsia="zh-CN"/>
                        </w:rPr>
                        <w:t>宁州葫芦地光伏电站项目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6866890</wp:posOffset>
                </wp:positionH>
                <wp:positionV relativeFrom="paragraph">
                  <wp:posOffset>8594725</wp:posOffset>
                </wp:positionV>
                <wp:extent cx="7823200" cy="1356995"/>
                <wp:effectExtent l="0" t="0" r="0" b="0"/>
                <wp:wrapNone/>
                <wp:docPr id="19470" name="文本框 19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823266" cy="1356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>项目性质：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新建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>申报类别：建设工程规划许可证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申报单位：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华宁云能投新能源开发有限公司    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公示时间：</w:t>
                            </w:r>
                            <w:r>
                              <w:rPr>
                                <w:rFonts w:hint="eastAsia"/>
                                <w:highlight w:val="none"/>
                                <w:lang w:val="en-US" w:eastAsia="zh-CN"/>
                              </w:rPr>
                              <w:t>2026年2月5日至2026年2月13日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公示地点：华宁县规划管理中心、项目建设地点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 xml:space="preserve">www.huaning.gov.cn。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联系电话：0877—5011057。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备注：本公示的详细内容可向华宁县规划管理中心查询。对本公示项目有异议者，请于公示期限内以书面的形式将意见和建议反馈到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华宁县规划管理中心（华宁县宁州街道宁荣街9号）。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0.7pt;margin-top:676.75pt;height:106.85pt;width:616pt;z-index:251702272;mso-width-relative:page;mso-height-relative:page;" filled="f" stroked="f" coordsize="21600,21600" o:gfxdata="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DtKywv3gAAAA8BAAAPAAAAAAAA&#10;AAEAIAAAADgAAABkcnMvZG93bnJldi54bWxQSwECFAAUAAAACACHTuJAFH0NKC8CAABBBAAADgAA&#10;AAAAAAABACAAAABD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项目性质：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新建</w:t>
                      </w: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                                   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/>
                        </w:rPr>
                        <w:t>申报类别：建设工程规划许可证</w:t>
                      </w: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申报单位：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华宁云能投新能源开发有限公司    </w:t>
                      </w:r>
                      <w:r>
                        <w:rPr>
                          <w:rFonts w:hint="eastAsia"/>
                        </w:rPr>
                        <w:t xml:space="preserve">              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公示时间：</w:t>
                      </w:r>
                      <w:r>
                        <w:rPr>
                          <w:rFonts w:hint="eastAsia"/>
                          <w:highlight w:val="none"/>
                          <w:lang w:val="en-US" w:eastAsia="zh-CN"/>
                        </w:rPr>
                        <w:t>2026年2月5日至2026年2月13日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公示地点：华宁县规划管理中心、项目建设地点</w:t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 xml:space="preserve">www.huaning.gov.cn。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联系电话：0877—5011057。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备注：本公示的详细内容可向华宁县规划管理中心查询。对本公示项目有异议者，请于公示期限内以书面的形式将意见和建议反馈到</w:t>
                      </w:r>
                      <w:r>
                        <w:rPr>
                          <w:rFonts w:hint="eastAsia"/>
                          <w:lang w:eastAsia="zh-CN"/>
                        </w:rPr>
                        <w:t>华宁县规划管理中心（华宁县宁州街道宁荣街9号）。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7189470</wp:posOffset>
                </wp:positionH>
                <wp:positionV relativeFrom="paragraph">
                  <wp:posOffset>4547870</wp:posOffset>
                </wp:positionV>
                <wp:extent cx="914400" cy="91440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6.1pt;margin-top:358.1pt;height:72pt;width:72pt;mso-wrap-style:none;z-index:251700224;mso-width-relative:page;mso-height-relative:page;" filled="f" stroked="f" coordsize="21600,21600" o:gfxdata="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O5ay12wAAAA0BAAAPAAAAAAAAAAEAIAAAADgAAABkcnMv&#10;ZG93bnJldi54bWxQSwECFAAUAAAACACHTuJAmkZa6iMCAAA3BAAADgAAAAAAAAABACAAAABA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9722485</wp:posOffset>
                </wp:positionH>
                <wp:positionV relativeFrom="paragraph">
                  <wp:posOffset>3879215</wp:posOffset>
                </wp:positionV>
                <wp:extent cx="914400" cy="9144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5.55pt;margin-top:305.45pt;height:72pt;width:72pt;mso-wrap-style:none;z-index:251699200;mso-width-relative:page;mso-height-relative:page;" filled="f" stroked="f" coordsize="21600,21600" o:gfxdata="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LzQrITeAAAADQEAAA8AAAAAAAAAAQAgAAAAOAAAAGRy&#10;cy9kb3ducmV2LnhtbFBLAQIUABQAAAAIAIdO4kAeIg9RIgIAADcEAAAOAAAAAAAAAAEAIAAAAEM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7285990</wp:posOffset>
                </wp:positionH>
                <wp:positionV relativeFrom="paragraph">
                  <wp:posOffset>6360795</wp:posOffset>
                </wp:positionV>
                <wp:extent cx="3289935" cy="2182495"/>
                <wp:effectExtent l="0" t="0" r="0" b="0"/>
                <wp:wrapNone/>
                <wp:docPr id="19462" name="文本框 19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290238" cy="2182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31135" cy="2084705"/>
                                  <wp:effectExtent l="0" t="0" r="12065" b="3175"/>
                                  <wp:docPr id="19" name="图片 19" descr="F:/宁州葫芦地光伏电站项目征地前期工作/宁州葫芦地光伏电站项目供地材料/06.建设工程规划许可证/专篇汇总/葫芦地光伏项目-JPG/葫芦地光伏项目-JPG/幻灯片9(1)(1).jpg幻灯片9(1)(1)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F:/宁州葫芦地光伏电站项目征地前期工作/宁州葫芦地光伏电站项目供地材料/06.建设工程规划许可证/专篇汇总/葫芦地光伏项目-JPG/葫芦地光伏项目-JPG/幻灯片9(1)(1).jpg幻灯片9(1)(1)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5468" r="54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1135" cy="2084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3.7pt;margin-top:500.85pt;height:171.85pt;width:259.05pt;z-index:251696128;mso-width-relative:page;mso-height-relative:page;" filled="f" stroked="f" coordsize="21600,21600" o:gfxdata="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WAAAAZHJzL1BLAQIUABQAAAAIAIdO4kDKLxeX3QAAAA8BAAAPAAAAAAAA&#10;AAEAIAAAADgAAABkcnMvZG93bnJldi54bWxQSwECFAAUAAAACACHTuJAGkPBajACAABBBAAADgAA&#10;AAAAAAABACAAAABC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31135" cy="2084705"/>
                            <wp:effectExtent l="0" t="0" r="12065" b="3175"/>
                            <wp:docPr id="19" name="图片 19" descr="F:/宁州葫芦地光伏电站项目征地前期工作/宁州葫芦地光伏电站项目供地材料/06.建设工程规划许可证/专篇汇总/葫芦地光伏项目-JPG/葫芦地光伏项目-JPG/幻灯片9(1)(1).jpg幻灯片9(1)(1)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F:/宁州葫芦地光伏电站项目征地前期工作/宁州葫芦地光伏电站项目供地材料/06.建设工程规划许可证/专篇汇总/葫芦地光伏项目-JPG/葫芦地光伏项目-JPG/幻灯片9(1)(1).jpg幻灯片9(1)(1)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1"/>
                                    <a:srcRect l="5468" r="54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1135" cy="2084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11202035</wp:posOffset>
                </wp:positionH>
                <wp:positionV relativeFrom="paragraph">
                  <wp:posOffset>2831465</wp:posOffset>
                </wp:positionV>
                <wp:extent cx="832485" cy="962025"/>
                <wp:effectExtent l="0" t="0" r="0" b="0"/>
                <wp:wrapNone/>
                <wp:docPr id="19461" name="文本框 19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32513" cy="962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2.05pt;margin-top:222.95pt;height:75.75pt;width:65.55pt;z-index:251695104;mso-width-relative:page;mso-height-relative:page;" filled="f" stroked="f" coordsize="21600,21600" o:gfxdata="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w+xeWt0AAAANAQAADwAAAAAAAAAB&#10;ACAAAAA4AAAAZHJzL2Rvd25yZXYueG1sUEsBAhQAFAAAAAgAh07iQIMnEGEuAgAAPwQAAA4AAAAA&#10;AAAAAQAgAAAAQ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11036300</wp:posOffset>
                </wp:positionH>
                <wp:positionV relativeFrom="paragraph">
                  <wp:posOffset>1069975</wp:posOffset>
                </wp:positionV>
                <wp:extent cx="2574925" cy="170561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74925" cy="170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9pt;margin-top:84.25pt;height:134.3pt;width:202.75pt;z-index:251692032;mso-width-relative:page;mso-height-relative:page;" filled="f" stroked="f" coordsize="21600,21600" o:gfxdata="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FgAAAGRycy9QSwECFAAUAAAACACHTuJA7TeeNd0AAAANAQAADwAAAAAAAAAB&#10;ACAAAAA4AAAAZHJzL2Rvd25yZXYueG1sUEsBAhQAFAAAAAgAh07iQKtLmx8uAgAAOwQAAA4AAAAA&#10;AAAAAQAgAAAAQ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13294360</wp:posOffset>
                </wp:positionH>
                <wp:positionV relativeFrom="paragraph">
                  <wp:posOffset>1057910</wp:posOffset>
                </wp:positionV>
                <wp:extent cx="1398270" cy="110490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39827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6.8pt;margin-top:83.3pt;height:87pt;width:110.1pt;z-index:251694080;mso-width-relative:page;mso-height-relative:page;" filled="f" stroked="f" coordsize="21600,21600" o:gfxdata="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/m2V33AAAAA0BAAAPAAAAAAAAAAEA&#10;IAAAADgAAABkcnMvZG93bnJldi54bWxQSwECFAAUAAAACACHTuJAgHtwCS4CAAA7BAAADgAAAAAA&#10;AAABACAAAABB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7956550</wp:posOffset>
                </wp:positionH>
                <wp:positionV relativeFrom="paragraph">
                  <wp:posOffset>3622040</wp:posOffset>
                </wp:positionV>
                <wp:extent cx="989330" cy="28638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946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玉溪市华宁县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6.5pt;margin-top:285.2pt;height:22.55pt;width:77.9pt;z-index:251689984;mso-width-relative:page;mso-height-relative:page;" filled="f" stroked="f" coordsize="21600,21600" o:gfxdata="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yL2C4dwAAAANAQAADwAAAAAAAAABACAA&#10;AAA4AAAAZHJzL2Rvd25yZXYueG1sUEsBAhQAFAAAAAgAh07iQPd+rOgsAgAAOQQAAA4AAAAAAAAA&#10;AQAgAAAAQ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玉溪市华宁县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8043545</wp:posOffset>
                </wp:positionH>
                <wp:positionV relativeFrom="paragraph">
                  <wp:posOffset>2809875</wp:posOffset>
                </wp:positionV>
                <wp:extent cx="989330" cy="28638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946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云南省.玉溪市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3.35pt;margin-top:221.25pt;height:22.55pt;width:77.9pt;z-index:251688960;mso-width-relative:page;mso-height-relative:page;" filled="f" stroked="f" coordsize="21600,21600" o:gfxdata="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xYp9kNwAAAANAQAADwAAAAAAAAABACAA&#10;AAA4AAAAZHJzL2Rvd25yZXYueG1sUEsBAhQAFAAAAAgAh07iQKRCL2wsAgAAOQQAAA4AAAAAAAAA&#10;AQAgAAAAQ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云南省.玉溪市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8096885</wp:posOffset>
                </wp:positionH>
                <wp:positionV relativeFrom="paragraph">
                  <wp:posOffset>1988820</wp:posOffset>
                </wp:positionV>
                <wp:extent cx="989330" cy="28638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9463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中国.云南省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7.55pt;margin-top:156.6pt;height:22.55pt;width:77.9pt;z-index:251687936;mso-width-relative:page;mso-height-relative:page;" filled="f" stroked="f" coordsize="21600,21600" o:gfxdata="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QHN7WdwAAAANAQAADwAAAAAAAAABACAA&#10;AAA4AAAAZHJzL2Rvd25yZXYueG1sUEsBAhQAFAAAAAgAh07iQBAA2zosAgAAOQQAAA4AAAAAAAAA&#10;AQAgAAAAQ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中国.云南省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9148445</wp:posOffset>
                </wp:positionH>
                <wp:positionV relativeFrom="paragraph">
                  <wp:posOffset>1425575</wp:posOffset>
                </wp:positionV>
                <wp:extent cx="1303655" cy="1269365"/>
                <wp:effectExtent l="0" t="0" r="0" b="762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303361" cy="1269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94435" cy="677545"/>
                                  <wp:effectExtent l="0" t="0" r="9525" b="8255"/>
                                  <wp:docPr id="8" name="图片 8" descr="F:/宁州葫芦地光伏电站项目征地前期工作/宁州葫芦地光伏电站项目供地材料/06.建设工程规划许可证/专篇汇总/葫芦地光伏项目-JPG/葫芦地光伏项目-JPG/幻灯片0(1).jpg幻灯片0(1)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F:/宁州葫芦地光伏电站项目征地前期工作/宁州葫芦地光伏电站项目供地材料/06.建设工程规划许可证/专篇汇总/葫芦地光伏项目-JPG/葫芦地光伏项目-JPG/幻灯片0(1).jpg幻灯片0(1)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4758" b="4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4435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0.35pt;margin-top:112.25pt;height:99.95pt;width:102.65pt;z-index:251685888;mso-width-relative:page;mso-height-relative:page;" filled="f" stroked="f" coordsize="21600,21600" o:gfxdata="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B2ZCqc3AAAAA0BAAAPAAAAAAAAAAEA&#10;IAAAADgAAABkcnMvZG93bnJldi54bWxQSwECFAAUAAAACACHTuJA7jdpbC4CAAA7BAAADgAAAAAA&#10;AAABACAAAABB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194435" cy="677545"/>
                            <wp:effectExtent l="0" t="0" r="9525" b="8255"/>
                            <wp:docPr id="8" name="图片 8" descr="F:/宁州葫芦地光伏电站项目征地前期工作/宁州葫芦地光伏电站项目供地材料/06.建设工程规划许可证/专篇汇总/葫芦地光伏项目-JPG/葫芦地光伏项目-JPG/幻灯片0(1).jpg幻灯片0(1)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F:/宁州葫芦地光伏电站项目征地前期工作/宁州葫芦地光伏电站项目供地材料/06.建设工程规划许可证/专篇汇总/葫芦地光伏项目-JPG/葫芦地光伏项目-JPG/幻灯片0(1).jpg幻灯片0(1)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2"/>
                                    <a:srcRect t="4758" b="4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4435" cy="67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7894320</wp:posOffset>
                </wp:positionH>
                <wp:positionV relativeFrom="paragraph">
                  <wp:posOffset>2931160</wp:posOffset>
                </wp:positionV>
                <wp:extent cx="941070" cy="831215"/>
                <wp:effectExtent l="0" t="0" r="0" b="698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41070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675005" cy="647700"/>
                                  <wp:effectExtent l="0" t="0" r="0" b="0"/>
                                  <wp:docPr id="31" name="图片 31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/>
                                          <pic:cNvPicPr>
                                            <a:picLocks noChangeAspect="true" noChangeArrowheads="true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false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595" cy="649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1.6pt;margin-top:230.8pt;height:65.45pt;width:74.1pt;z-index:251684864;mso-width-relative:page;mso-height-relative:page;" filled="f" stroked="f" coordsize="21600,21600" o:gfxdata="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WhVeYt0AAAANAQAADwAAAAAAAAABACAA&#10;AAA4AAAAZHJzL2Rvd25yZXYueG1sUEsBAhQAFAAAAAgAh07iQEUucZgrAgAAOQQAAA4AAAAAAAAA&#10;AQAgAAAAQ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675005" cy="647700"/>
                            <wp:effectExtent l="0" t="0" r="0" b="0"/>
                            <wp:docPr id="31" name="图片 31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/>
                                    <pic:cNvPicPr>
                                      <a:picLocks noChangeAspect="true" noChangeArrowheads="true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595" cy="649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7893050</wp:posOffset>
                </wp:positionH>
                <wp:positionV relativeFrom="paragraph">
                  <wp:posOffset>2099310</wp:posOffset>
                </wp:positionV>
                <wp:extent cx="941070" cy="831215"/>
                <wp:effectExtent l="0" t="0" r="0" b="698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41070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751840" cy="704215"/>
                                  <wp:effectExtent l="0" t="0" r="10160" b="12065"/>
                                  <wp:docPr id="19459" name="图片 56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59" name="图片 56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false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" cy="704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1.5pt;margin-top:165.3pt;height:65.45pt;width:74.1pt;z-index:251683840;mso-width-relative:page;mso-height-relative:page;" filled="f" stroked="f" coordsize="21600,21600" o:gfxdata="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BYAAABkcnMvUEsBAhQAFAAAAAgAh07iQG+IPYXdAAAADQEAAA8AAAAAAAAAAQAgAAAA&#10;OAAAAGRycy9kb3ducmV2LnhtbFBLAQIUABQAAAAIAIdO4kCZ6W1jKQIAADkEAAAOAAAAAAAAAAEA&#10;IAAAAEI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751840" cy="704215"/>
                            <wp:effectExtent l="0" t="0" r="10160" b="12065"/>
                            <wp:docPr id="19459" name="图片 56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59" name="图片 56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" cy="704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7858760</wp:posOffset>
                </wp:positionH>
                <wp:positionV relativeFrom="paragraph">
                  <wp:posOffset>1350645</wp:posOffset>
                </wp:positionV>
                <wp:extent cx="941070" cy="831215"/>
                <wp:effectExtent l="0" t="0" r="0" b="698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41070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919480" cy="614045"/>
                                  <wp:effectExtent l="0" t="0" r="0" b="0"/>
                                  <wp:docPr id="9" name="图片 9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/>
                                          <pic:cNvPicPr>
                                            <a:picLocks noChangeAspect="true" noChangeArrowheads="true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false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315" cy="61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8.8pt;margin-top:106.35pt;height:65.45pt;width:74.1pt;z-index:251682816;mso-width-relative:page;mso-height-relative:page;" filled="f" stroked="f" coordsize="21600,21600" o:gfxdata="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WAAAAZHJzL1BLAQIUABQAAAAIAIdO4kA2w8013QAAAA0BAAAPAAAAAAAAAAEAIAAA&#10;ADgAAABkcnMvZG93bnJldi54bWxQSwECFAAUAAAACACHTuJA34G4XSoCAAA3BAAADgAAAAAAAAAB&#10;ACAAAABC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919480" cy="614045"/>
                            <wp:effectExtent l="0" t="0" r="0" b="0"/>
                            <wp:docPr id="9" name="图片 9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/>
                                    <pic:cNvPicPr>
                                      <a:picLocks noChangeAspect="true" noChangeArrowheads="true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false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315" cy="61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6947535</wp:posOffset>
                </wp:positionH>
                <wp:positionV relativeFrom="paragraph">
                  <wp:posOffset>1007745</wp:posOffset>
                </wp:positionV>
                <wp:extent cx="3147060" cy="414655"/>
                <wp:effectExtent l="0" t="0" r="0" b="444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47060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32"/>
                                <w:szCs w:val="32"/>
                              </w:rPr>
                              <w:t>项目简介          区位图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7.05pt;margin-top:79.35pt;height:32.65pt;width:247.8pt;z-index:251674624;mso-width-relative:page;mso-height-relative:page;" fillcolor="#FFFFFF [3201]" filled="t" stroked="f" coordsize="21600,21600" o:gfxdata="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WAAAAZHJzL1BLAQIUABQAAAAIAIdO4kA33K0U1wAAAA0BAAAP&#10;AAAAAAAAAAEAIAAAADgAAABkcnMvZG93bnJldi54bWxQSwECFAAUAAAACACHTuJAQL2vqTwCAABV&#10;BAAADgAAAAAAAAABACAAAAA8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方正小标宋_GBK" w:hAnsi="方正小标宋_GBK" w:eastAsia="方正小标宋_GBK" w:cs="方正小标宋_GBK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sz w:val="32"/>
                          <w:szCs w:val="32"/>
                        </w:rPr>
                        <w:t>项目简介          区位图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6944360</wp:posOffset>
                </wp:positionH>
                <wp:positionV relativeFrom="paragraph">
                  <wp:posOffset>1514475</wp:posOffset>
                </wp:positionV>
                <wp:extent cx="887095" cy="2297430"/>
                <wp:effectExtent l="0" t="0" r="8255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87105" cy="2297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本工程位于云南省玉溪市华宁县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盘溪镇新村村委会山后村民小组，项目位于盘溪镇山后村小组东侧附近的坡地。距华宁县直线距离约29KM,距玉溪市直线距离约55KM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。项目总建筑面积：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1992.94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6.8pt;margin-top:119.25pt;height:180.9pt;width:69.85pt;z-index:251681792;mso-width-relative:page;mso-height-relative:page;" fillcolor="#FFFFFF [3201]" filled="t" stroked="f" coordsize="21600,21600" o:gfxdata="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U5pMeNcA&#10;AAANAQAADwAAAAAAAAABACAAAAA4AAAAZHJzL2Rvd25yZXYueG1sUEsBAhQAFAAAAAgAh07iQANy&#10;9MZDAgAAYQQAAA4AAAAAAAAAAQAgAAAAP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本工程位于云南省玉溪市华宁县</w:t>
                      </w: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盘溪镇新村村委会山后村民小组，项目位于盘溪镇山后村小组东侧附近的坡地。距华宁县直线距离约29KM,距玉溪市直线距离约55KM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。项目总建筑面积：</w:t>
                      </w: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1992.94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㎡。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6917055</wp:posOffset>
                </wp:positionH>
                <wp:positionV relativeFrom="paragraph">
                  <wp:posOffset>1459865</wp:posOffset>
                </wp:positionV>
                <wp:extent cx="3665855" cy="2397125"/>
                <wp:effectExtent l="0" t="0" r="10795" b="2286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855" cy="23971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4.65pt;margin-top:114.95pt;height:188.75pt;width:288.65pt;z-index:251667456;v-text-anchor:middle;mso-width-relative:page;mso-height-relative:page;" filled="f" stroked="t" coordsize="21600,21600" o:gfxdata="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K3aiK/aAAAADQEAAA8AAAAAAAAAAQAgAAAAOAAAAGRycy9k&#10;b3ducmV2LnhtbFBLAQIUABQAAAAIAIdO4kDnaLQOXAIAAJoEAAAOAAAAAAAAAAEAIAAAAD8BAABk&#10;cnMvZTJvRG9jLnhtbFBLBQYAAAAABgAGAFkBAAANBgAAAAA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column">
                  <wp:posOffset>6871335</wp:posOffset>
                </wp:positionH>
                <wp:positionV relativeFrom="paragraph">
                  <wp:posOffset>993775</wp:posOffset>
                </wp:positionV>
                <wp:extent cx="7823835" cy="8958580"/>
                <wp:effectExtent l="0" t="0" r="24765" b="139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835" cy="8958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1.05pt;margin-top:78.25pt;height:705.4pt;width:616.05pt;z-index:251665408;v-text-anchor:middle;mso-width-relative:page;mso-height-relative:page;" fillcolor="#FFFFFF [3212]" filled="t" stroked="t" coordsize="21600,21600" o:gfxdata="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ASaesR2QAAAA4BAAAPAAAAAAAAAAEAIAAAADgA&#10;AABkcnMvZG93bnJldi54bWxQSwECFAAUAAAACACHTuJAYwqCgmQCAADDBAAADgAAAAAAAAABACAA&#10;AAA+AQAAZHJzL2Uyb0RvYy54bWxQSwUGAAAAAAYABgBZAQAAFA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11090275</wp:posOffset>
                </wp:positionH>
                <wp:positionV relativeFrom="paragraph">
                  <wp:posOffset>1149350</wp:posOffset>
                </wp:positionV>
                <wp:extent cx="3533140" cy="2699385"/>
                <wp:effectExtent l="6350" t="6350" r="22860" b="1841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140" cy="2699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3.25pt;margin-top:90.5pt;height:212.55pt;width:278.2pt;z-index:251670528;v-text-anchor:middle;mso-width-relative:page;mso-height-relative:page;" filled="f" stroked="t" coordsize="21600,21600" o:gfxdata="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IhmVEdoAAAANAQAADwAAAAAAAAABACAAAAA4AAAAZHJzL2Rv&#10;d25yZXYueG1sUEsBAhQAFAAAAAgAh07iQOaAMdFbAgAAmgQAAA4AAAAAAAAAAQAgAAAAPwEAAGRy&#10;cy9lMm9Eb2MueG1sUEsFBgAAAAAGAAYAWQEAAAwG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11097895</wp:posOffset>
                </wp:positionH>
                <wp:positionV relativeFrom="paragraph">
                  <wp:posOffset>3966210</wp:posOffset>
                </wp:positionV>
                <wp:extent cx="3521075" cy="2279015"/>
                <wp:effectExtent l="6350" t="6350" r="15875" b="1968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075" cy="2279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3.85pt;margin-top:312.3pt;height:179.45pt;width:277.25pt;z-index:251671552;v-text-anchor:middle;mso-width-relative:page;mso-height-relative:page;" filled="f" stroked="t" coordsize="21600,21600" o:gfxdata="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WAAAAZHJz&#10;L1BLAQIUABQAAAAIAIdO4kAmuV/03AAAAA0BAAAPAAAAAAAAAAEAIAAAADgAAABkcnMvZG93bnJl&#10;di54bWxQSwECFAAUAAAACACHTuJAuGZO21UCAACPBAAADgAAAAAAAAABACAAAABBAQAAZHJzL2Uy&#10;b0RvYy54bWxQSwUGAAAAAAYABgBZAQAACA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11092815</wp:posOffset>
                </wp:positionH>
                <wp:positionV relativeFrom="paragraph">
                  <wp:posOffset>6384925</wp:posOffset>
                </wp:positionV>
                <wp:extent cx="3521710" cy="2158365"/>
                <wp:effectExtent l="6350" t="6350" r="15240" b="698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2158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3.45pt;margin-top:502.75pt;height:169.95pt;width:277.3pt;z-index:251672576;v-text-anchor:middle;mso-width-relative:page;mso-height-relative:page;" filled="f" stroked="t" coordsize="21600,21600" o:gfxdata="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686lI9sAAAAPAQAADwAAAAAAAAABACAAAAA4AAAAZHJzL2Rvd25yZXYu&#10;eG1sUEsBAhQAFAAAAAgAh07iQMyK3xpUAgAAjwQAAA4AAAAAAAAAAQAgAAAAQAEAAGRycy9lMm9E&#10;b2MueG1sUEsFBgAAAAAGAAYAWQEAAAYGAAAAAA=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7284085</wp:posOffset>
                </wp:positionH>
                <wp:positionV relativeFrom="paragraph">
                  <wp:posOffset>6375400</wp:posOffset>
                </wp:positionV>
                <wp:extent cx="3328670" cy="2182495"/>
                <wp:effectExtent l="6350" t="6350" r="17780" b="2095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670" cy="2182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3.55pt;margin-top:502pt;height:171.85pt;width:262.1pt;z-index:251669504;v-text-anchor:middle;mso-width-relative:page;mso-height-relative:page;" filled="f" stroked="t" coordsize="21600,21600" o:gfxdata="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H4ROaLbAAAADwEAAA8AAAAAAAAAAQAgAAAAOAAAAGRycy9k&#10;b3ducmV2LnhtbFBLAQIUABQAAAAIAIdO4kBvLxW0WwIAAJoEAAAOAAAAAAAAAAEAIAAAAEABAABk&#10;cnMvZTJvRG9jLnhtbFBLBQYAAAAABgAGAFkBAAANBgAAAAA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7287895</wp:posOffset>
                </wp:positionH>
                <wp:positionV relativeFrom="paragraph">
                  <wp:posOffset>3992245</wp:posOffset>
                </wp:positionV>
                <wp:extent cx="3316605" cy="2266950"/>
                <wp:effectExtent l="6350" t="6350" r="10795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6605" cy="2266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3.85pt;margin-top:314.35pt;height:178.5pt;width:261.15pt;z-index:251668480;v-text-anchor:middle;mso-width-relative:page;mso-height-relative:page;" filled="f" stroked="t" coordsize="21600,21600" o:gfxdata="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SlqrU9oAAAANAQAADwAAAAAAAAABACAAAAA4AAAAZHJz&#10;L2Rvd25yZXYueG1sUEsBAhQAFAAAAAgAh07iQI+li51eAgAAmgQAAA4AAAAAAAAAAQAgAAAAPwEA&#10;AGRycy9lMm9Eb2MueG1sUEsFBgAAAAAGAAYAWQEAAA8G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1519555</wp:posOffset>
                </wp:positionV>
                <wp:extent cx="579120" cy="965200"/>
                <wp:effectExtent l="0" t="0" r="11430" b="63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278765" y="1580515"/>
                          <a:ext cx="57912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rPr>
                                <w:rFonts w:ascii="方正黑体_GBK" w:hAnsi="方正黑体_GBK" w:eastAsia="方正黑体_GBK" w:cs="方正黑体_GBK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32"/>
                                <w:szCs w:val="40"/>
                              </w:rPr>
                              <w:t>总平面图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35pt;margin-top:119.65pt;height:76pt;width:45.6pt;z-index:251663360;mso-width-relative:page;mso-height-relative:page;" filled="f" stroked="f" coordsize="21600,21600" o:gfxdata="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H1tw1DaAAAACQEAAA8AAAAAAAAA&#10;AQAgAAAAOAAAAGRycy9kb3ducmV2LnhtbFBLAQIUABQAAAAIAIdO4kAu8UtmMgIAADgEAAAOAAAA&#10;AAAAAAEAIAAAAD8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480" w:lineRule="auto"/>
                        <w:rPr>
                          <w:rFonts w:ascii="方正黑体_GBK" w:hAnsi="方正黑体_GBK" w:eastAsia="方正黑体_GBK" w:cs="方正黑体_GBK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方正黑体_GBK" w:hAnsi="方正黑体_GBK" w:eastAsia="方正黑体_GBK" w:cs="方正黑体_GBK"/>
                          <w:sz w:val="32"/>
                          <w:szCs w:val="40"/>
                        </w:rPr>
                        <w:t>总平面图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7842250</wp:posOffset>
                </wp:positionH>
                <wp:positionV relativeFrom="paragraph">
                  <wp:posOffset>1459865</wp:posOffset>
                </wp:positionV>
                <wp:extent cx="12065" cy="2399030"/>
                <wp:effectExtent l="4445" t="0" r="21590" b="127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850505" y="1459865"/>
                          <a:ext cx="12065" cy="23990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17.5pt;margin-top:114.95pt;height:188.9pt;width:0.95pt;z-index:251673600;mso-width-relative:page;mso-height-relative:page;" filled="f" stroked="t" coordsize="21600,21600" o:gfxdata="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Lpe3ItoAAAANAQAADwAAAAAAAAABACAAAAA4AAAAZHJzL2Rvd25yZXYueG1sUEsBAhQA&#10;FAAAAAgAh07iQKMsxbzaAQAAdQMAAA4AAAAAAAAAAQAgAAAAPwEAAGRycy9lMm9Eb2MueG1sUEsF&#10;BgAAAAAGAAYAWQEAAIs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6875145</wp:posOffset>
                </wp:positionH>
                <wp:positionV relativeFrom="paragraph">
                  <wp:posOffset>8597265</wp:posOffset>
                </wp:positionV>
                <wp:extent cx="7809230" cy="254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9230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41.35pt;margin-top:676.95pt;height:0.2pt;width:614.9pt;z-index:251666432;mso-width-relative:page;mso-height-relative:page;" filled="f" stroked="t" coordsize="21600,21600" o:gfxdata="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WAAAAZHJzL1BLAQIUABQAAAAIAIdO4kDZnVON2wAA&#10;AA8BAAAPAAAAAAAAAAEAIAAAADgAAABkcnMvZG93bnJldi54bWxQSwECFAAUAAAACACHTuJAnGwv&#10;rMwBAABoAwAADgAAAAAAAAABACAAAABAAQAAZHJzL2Uyb0RvYy54bWxQSwUGAAAAAAYABgBZAQAA&#10;fg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-11430</wp:posOffset>
                </wp:positionV>
                <wp:extent cx="15107285" cy="828040"/>
                <wp:effectExtent l="4445" t="5080" r="13970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20320" y="48895"/>
                          <a:ext cx="15107285" cy="8280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E2F6FB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2EAF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E2F6FB"/>
                                <w:sz w:val="72"/>
                                <w:szCs w:val="72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2EAF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color w:val="E2F6FB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2EAF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华宁县自然资源局建设工程规划许可证批前公示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35pt;margin-top:-0.9pt;height:65.2pt;width:1189.55pt;z-index:251659264;mso-width-relative:page;mso-height-relative:page;" fillcolor="#2E75B6 [2404]" filled="t" stroked="t" coordsize="21600,21600" o:gfxdata="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FgAAAGRycy9QSwECFAAUAAAACACHTuJA98LO5NoAAAALAQAADwAAAAAAAAABACAAAAA4&#10;AAAAZHJzL2Rvd25yZXYueG1sUEsBAhQAFAAAAAgAh07iQOw9qmRkAgAApgQAAA4AAAAAAAAAAQAg&#10;AAAAPwEAAGRycy9lMm9Eb2MueG1sUEsFBgAAAAAGAAYAWQEAABU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E2F6FB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2EAF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E2F6FB"/>
                          <w:sz w:val="72"/>
                          <w:szCs w:val="72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2EAF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+</w:t>
                      </w:r>
                      <w:r>
                        <w:rPr>
                          <w:rFonts w:hint="eastAsia"/>
                          <w:color w:val="E2F6FB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2EAF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华宁县自然资源局建设工程规划许可证批前公示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sectPr>
      <w:pgSz w:w="23757" w:h="16783" w:orient="landscape"/>
      <w:pgMar w:top="0" w:right="283" w:bottom="0" w:left="283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true"/>
  <w:bordersDoNotSurroundFooter w:val="true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kNWIzZmFhZmQ1MDM3NTgyMmMyMDJmYmZiZjJiODgifQ=="/>
  </w:docVars>
  <w:rsids>
    <w:rsidRoot w:val="44EA396A"/>
    <w:rsid w:val="00166EB0"/>
    <w:rsid w:val="002172E8"/>
    <w:rsid w:val="002F54E1"/>
    <w:rsid w:val="003E2B24"/>
    <w:rsid w:val="004271C4"/>
    <w:rsid w:val="00435B7D"/>
    <w:rsid w:val="004714FC"/>
    <w:rsid w:val="005649E9"/>
    <w:rsid w:val="00612275"/>
    <w:rsid w:val="00657A32"/>
    <w:rsid w:val="006719D2"/>
    <w:rsid w:val="007440F8"/>
    <w:rsid w:val="007C36AD"/>
    <w:rsid w:val="008357CC"/>
    <w:rsid w:val="008D0261"/>
    <w:rsid w:val="009140AC"/>
    <w:rsid w:val="00925F06"/>
    <w:rsid w:val="009E3581"/>
    <w:rsid w:val="00C162DB"/>
    <w:rsid w:val="00C66965"/>
    <w:rsid w:val="00CB6B9D"/>
    <w:rsid w:val="00D2352F"/>
    <w:rsid w:val="01866BB4"/>
    <w:rsid w:val="01C22227"/>
    <w:rsid w:val="031F7F40"/>
    <w:rsid w:val="03D744ED"/>
    <w:rsid w:val="069A1E8C"/>
    <w:rsid w:val="0A4B298C"/>
    <w:rsid w:val="0A706732"/>
    <w:rsid w:val="0B014CC0"/>
    <w:rsid w:val="0BA41A8E"/>
    <w:rsid w:val="142D587B"/>
    <w:rsid w:val="158A0607"/>
    <w:rsid w:val="1A615F3A"/>
    <w:rsid w:val="1BDA6AC0"/>
    <w:rsid w:val="1F0A64DF"/>
    <w:rsid w:val="209E3AAA"/>
    <w:rsid w:val="22087F1D"/>
    <w:rsid w:val="23F20C57"/>
    <w:rsid w:val="25F54C47"/>
    <w:rsid w:val="27A22094"/>
    <w:rsid w:val="28F71FB6"/>
    <w:rsid w:val="2973514B"/>
    <w:rsid w:val="2A486BB9"/>
    <w:rsid w:val="2C7F3EE9"/>
    <w:rsid w:val="2D945065"/>
    <w:rsid w:val="2DBB4921"/>
    <w:rsid w:val="307056BA"/>
    <w:rsid w:val="33605C2F"/>
    <w:rsid w:val="361521F9"/>
    <w:rsid w:val="374667BB"/>
    <w:rsid w:val="38006C9E"/>
    <w:rsid w:val="3805549F"/>
    <w:rsid w:val="38507FCD"/>
    <w:rsid w:val="39646A6E"/>
    <w:rsid w:val="3BDE29F8"/>
    <w:rsid w:val="3F23578A"/>
    <w:rsid w:val="415820EB"/>
    <w:rsid w:val="43346222"/>
    <w:rsid w:val="4340580E"/>
    <w:rsid w:val="44826240"/>
    <w:rsid w:val="44EA396A"/>
    <w:rsid w:val="479D7445"/>
    <w:rsid w:val="47B809F2"/>
    <w:rsid w:val="47D06084"/>
    <w:rsid w:val="48194880"/>
    <w:rsid w:val="494A1478"/>
    <w:rsid w:val="4DAD14D8"/>
    <w:rsid w:val="4FFD787F"/>
    <w:rsid w:val="52680BA7"/>
    <w:rsid w:val="538902DA"/>
    <w:rsid w:val="54CC3CB4"/>
    <w:rsid w:val="550E6669"/>
    <w:rsid w:val="56725887"/>
    <w:rsid w:val="5865530E"/>
    <w:rsid w:val="5A521643"/>
    <w:rsid w:val="5B2B24A8"/>
    <w:rsid w:val="5C334CC6"/>
    <w:rsid w:val="601B5CA7"/>
    <w:rsid w:val="66E859ED"/>
    <w:rsid w:val="68B906A0"/>
    <w:rsid w:val="6B3D6C20"/>
    <w:rsid w:val="6CE01E49"/>
    <w:rsid w:val="6D535020"/>
    <w:rsid w:val="711A3B89"/>
    <w:rsid w:val="714841B9"/>
    <w:rsid w:val="72764A8B"/>
    <w:rsid w:val="761C5162"/>
    <w:rsid w:val="79223AFC"/>
    <w:rsid w:val="7E926F37"/>
    <w:rsid w:val="7FEFC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wmf"/><Relationship Id="rId14" Type="http://schemas.openxmlformats.org/officeDocument/2006/relationships/image" Target="media/image11.png"/><Relationship Id="rId13" Type="http://schemas.openxmlformats.org/officeDocument/2006/relationships/image" Target="media/image10.emf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user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P R C</Company>
  <Pages>1</Pages>
  <Words>0</Words>
  <Characters>0</Characters>
  <Lines>1</Lines>
  <Paragraphs>1</Paragraphs>
  <TotalTime>8</TotalTime>
  <ScaleCrop>false</ScaleCrop>
  <LinksUpToDate>false</LinksUpToDate>
  <CharactersWithSpaces>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2019-08-21T14:54:00Z</dcterms:created>
  <dc:creator>段段</dc:creator>
  <cp:lastModifiedBy>user</cp:lastModifiedBy>
  <cp:lastPrinted>2020-04-26T11:51:00Z</cp:lastPrinted>
  <dcterms:modified xsi:type="dcterms:W3CDTF">2026-02-05T16:54:13Z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686AF28E24EB474BAC08A38FA19B41CA_13</vt:lpwstr>
  </property>
  <property fmtid="{D5CDD505-2E9C-101B-9397-08002B2CF9AE}" pid="4" name="KSOTemplateDocerSaveRecord">
    <vt:lpwstr>eyJoZGlkIjoiY2E2YzE2MmUwNzEyNTM3YmNlYWFiZjQyYjkwZTYzYmMiLCJ1c2VySWQiOiI0NjAyNTI1NDAifQ==</vt:lpwstr>
  </property>
</Properties>
</file>